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83E6BA" w14:textId="2A42E240" w:rsidR="00DA7F7F" w:rsidRDefault="00D71767" w:rsidP="00BF4B96">
      <w:r>
        <w:rPr>
          <w:noProof/>
        </w:rPr>
        <w:drawing>
          <wp:anchor distT="0" distB="0" distL="114300" distR="114300" simplePos="0" relativeHeight="251661312" behindDoc="1" locked="0" layoutInCell="1" allowOverlap="1" wp14:anchorId="7F373473" wp14:editId="1598B5B1">
            <wp:simplePos x="0" y="0"/>
            <wp:positionH relativeFrom="column">
              <wp:posOffset>111337</wp:posOffset>
            </wp:positionH>
            <wp:positionV relativeFrom="page">
              <wp:posOffset>516255</wp:posOffset>
            </wp:positionV>
            <wp:extent cx="8966200" cy="6731000"/>
            <wp:effectExtent l="0" t="0" r="0" b="0"/>
            <wp:wrapNone/>
            <wp:docPr id="6" name="Picture 6" descr="hannahsgift certificate 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nahsgift certificate frame.jpg"/>
                    <pic:cNvPicPr/>
                  </pic:nvPicPr>
                  <pic:blipFill>
                    <a:blip r:embed="rId5"/>
                    <a:srcRect l="7637" t="8395" r="7447" b="9136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C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0B47D0D" wp14:editId="0C3BA9DE">
                <wp:simplePos x="0" y="0"/>
                <wp:positionH relativeFrom="column">
                  <wp:posOffset>851535</wp:posOffset>
                </wp:positionH>
                <wp:positionV relativeFrom="margin">
                  <wp:posOffset>2372360</wp:posOffset>
                </wp:positionV>
                <wp:extent cx="7772400" cy="4485640"/>
                <wp:effectExtent l="635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448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ACD61" w14:textId="77777777" w:rsidR="00D71767" w:rsidRPr="003E1B08" w:rsidRDefault="00EF4775" w:rsidP="00EE2F32">
                            <w:pPr>
                              <w:spacing w:after="180"/>
                              <w:jc w:val="center"/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</w:pPr>
                            <w:r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  <w:t>OTORGADO A</w:t>
                            </w:r>
                          </w:p>
                          <w:p w14:paraId="05D5EAC4" w14:textId="77777777" w:rsidR="00D71767" w:rsidRPr="00BE02C6" w:rsidRDefault="00D71767" w:rsidP="00EE2F32">
                            <w:pPr>
                              <w:spacing w:after="180"/>
                              <w:jc w:val="center"/>
                              <w:rPr>
                                <w:rFonts w:ascii="Bk Avenir Book" w:hAnsi="Bk Avenir Book"/>
                                <w:caps/>
                                <w:color w:val="26688C"/>
                                <w:sz w:val="48"/>
                              </w:rPr>
                            </w:pPr>
                          </w:p>
                          <w:p w14:paraId="7A9C23A9" w14:textId="77777777" w:rsidR="00694861" w:rsidRDefault="00EF4775" w:rsidP="00EE2F32">
                            <w:pPr>
                              <w:spacing w:after="180"/>
                              <w:jc w:val="center"/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</w:pPr>
                            <w:r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  <w:t>E</w:t>
                            </w:r>
                            <w:r w:rsidR="00D71767" w:rsidRPr="00BE02C6"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  <w:t xml:space="preserve">n honor </w:t>
                            </w:r>
                            <w:r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  <w:t>A LA FINALIZACIÓN DE SU ESTUDIO bÍBLICO Y COMPROMISO A LA memorizaCiÓ</w:t>
                            </w:r>
                            <w:r w:rsidR="00D71767" w:rsidRPr="00BE02C6"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  <w:t>n</w:t>
                            </w:r>
                          </w:p>
                          <w:p w14:paraId="53110F04" w14:textId="77777777" w:rsidR="00694861" w:rsidRPr="00694861" w:rsidRDefault="00EF4775" w:rsidP="00EE2F32">
                            <w:pPr>
                              <w:spacing w:after="60"/>
                              <w:jc w:val="center"/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</w:pPr>
                            <w:r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  <w:t>EN</w:t>
                            </w:r>
                            <w:r w:rsidR="00694861"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r w:rsidR="00694861" w:rsidRPr="00694861"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 xml:space="preserve"> de la </w:t>
                            </w:r>
                            <w:proofErr w:type="spellStart"/>
                            <w:r w:rsidR="00694861" w:rsidRPr="00694861"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Pris</w:t>
                            </w:r>
                            <w:r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ión</w:t>
                            </w:r>
                            <w:proofErr w:type="spellEnd"/>
                            <w:r w:rsidR="00694861" w:rsidRPr="00694861"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, Ci</w:t>
                            </w:r>
                            <w:r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udad</w:t>
                            </w:r>
                            <w:r w:rsidR="00694861" w:rsidRPr="00694861"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Estado</w:t>
                            </w:r>
                            <w:r w:rsidR="00694861" w:rsidRPr="00694861"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]</w:t>
                            </w:r>
                          </w:p>
                          <w:p w14:paraId="5079F9C6" w14:textId="77777777" w:rsidR="00D71767" w:rsidRPr="00694861" w:rsidRDefault="00EF4775" w:rsidP="00EE2F32">
                            <w:pPr>
                              <w:spacing w:after="120"/>
                              <w:jc w:val="center"/>
                              <w:rPr>
                                <w:rFonts w:ascii="Bk Avenir Book" w:hAnsi="Bk Avenir Book"/>
                                <w:caps/>
                                <w:color w:val="26688C"/>
                                <w:sz w:val="28"/>
                              </w:rPr>
                            </w:pPr>
                            <w:r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Mes</w:t>
                            </w:r>
                            <w:proofErr w:type="spellEnd"/>
                            <w:r w:rsidR="00694861" w:rsidRPr="00694861"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fecha</w:t>
                            </w:r>
                            <w:proofErr w:type="spellEnd"/>
                            <w:r w:rsidR="00694861" w:rsidRPr="00694861"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año</w:t>
                            </w:r>
                            <w:proofErr w:type="spellEnd"/>
                            <w:r w:rsidR="00694861" w:rsidRPr="00694861">
                              <w:rPr>
                                <w:rFonts w:ascii="Bk Avenir Book" w:hAnsi="Bk Avenir Book"/>
                                <w:color w:val="26688C"/>
                                <w:sz w:val="28"/>
                              </w:rPr>
                              <w:t>]</w:t>
                            </w:r>
                          </w:p>
                          <w:p w14:paraId="726FFB4A" w14:textId="77777777" w:rsidR="00D71767" w:rsidRPr="00DB247E" w:rsidRDefault="00EF4775" w:rsidP="00DB247E">
                            <w:pPr>
                              <w:spacing w:after="120"/>
                              <w:jc w:val="center"/>
                              <w:rPr>
                                <w:rFonts w:ascii="Bk Avenir Book" w:hAnsi="Bk Avenir Book"/>
                                <w:color w:val="80C5D6"/>
                                <w:sz w:val="32"/>
                              </w:rPr>
                            </w:pPr>
                            <w:r>
                              <w:rPr>
                                <w:rFonts w:ascii="Bk Avenir Book" w:hAnsi="Bk Avenir Book"/>
                                <w:color w:val="80C5D6"/>
                                <w:sz w:val="32"/>
                              </w:rPr>
                              <w:t xml:space="preserve"> verso clave</w:t>
                            </w:r>
                          </w:p>
                          <w:p w14:paraId="4D084855" w14:textId="704A3CBC" w:rsidR="00D71767" w:rsidRDefault="002F3E72" w:rsidP="00DB247E">
                            <w:pPr>
                              <w:spacing w:after="120" w:line="240" w:lineRule="atLeast"/>
                              <w:jc w:val="center"/>
                              <w:rPr>
                                <w:rFonts w:ascii="Bk Avenir Book" w:hAnsi="Bk Avenir Book"/>
                                <w:color w:val="26688C"/>
                                <w:sz w:val="20"/>
                              </w:rPr>
                            </w:pP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Este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niño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pedí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al SEÑOR, y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él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me lo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concedió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Ahora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mi parte, se lo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entrego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al SEÑOR.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Mientras</w:t>
                            </w:r>
                            <w:proofErr w:type="spellEnd"/>
                            <w:r w:rsidR="00D71767" w:rsidRPr="00DB247E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niño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viva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estará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dedicado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él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Entonces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Elí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postró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allí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ante el SEÑOR</w:t>
                            </w:r>
                            <w:r w:rsidR="00245144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r w:rsidR="00D71767">
                              <w:rPr>
                                <w:rFonts w:ascii="Bk Avenir Book" w:hAnsi="Bk Avenir Book"/>
                                <w:color w:val="26688C"/>
                                <w:sz w:val="20"/>
                              </w:rPr>
                              <w:t>(1 Samuel 1:27-28)</w:t>
                            </w:r>
                            <w:r w:rsidR="00694861">
                              <w:rPr>
                                <w:rFonts w:ascii="Bk Avenir Book" w:hAnsi="Bk Avenir Book"/>
                                <w:color w:val="26688C"/>
                                <w:sz w:val="20"/>
                              </w:rPr>
                              <w:t>.</w:t>
                            </w:r>
                          </w:p>
                          <w:p w14:paraId="51CBC7DC" w14:textId="77777777" w:rsidR="00D71767" w:rsidRPr="00DB247E" w:rsidRDefault="00D71767" w:rsidP="009379A1">
                            <w:pPr>
                              <w:spacing w:before="240" w:after="120"/>
                              <w:jc w:val="center"/>
                              <w:rPr>
                                <w:rFonts w:ascii="Bk Avenir Book" w:hAnsi="Bk Avenir Book"/>
                                <w:color w:val="80C5D6"/>
                                <w:sz w:val="32"/>
                              </w:rPr>
                            </w:pPr>
                            <w:proofErr w:type="spellStart"/>
                            <w:r w:rsidRPr="00DB247E">
                              <w:rPr>
                                <w:rFonts w:ascii="Bk Avenir Book" w:hAnsi="Bk Avenir Book"/>
                                <w:color w:val="80C5D6"/>
                                <w:sz w:val="32"/>
                              </w:rPr>
                              <w:t>p</w:t>
                            </w:r>
                            <w:r w:rsidR="00EF4775">
                              <w:rPr>
                                <w:rFonts w:ascii="Bk Avenir Book" w:hAnsi="Bk Avenir Book"/>
                                <w:color w:val="80C5D6"/>
                                <w:sz w:val="32"/>
                              </w:rPr>
                              <w:t>romesa</w:t>
                            </w:r>
                            <w:proofErr w:type="spellEnd"/>
                          </w:p>
                          <w:p w14:paraId="11BF1ABE" w14:textId="6EE518BF" w:rsidR="00D71767" w:rsidRPr="009379A1" w:rsidRDefault="00245144" w:rsidP="00DB247E">
                            <w:pPr>
                              <w:spacing w:after="120" w:line="240" w:lineRule="atLeast"/>
                              <w:jc w:val="center"/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</w:pP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madre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de </w:t>
                            </w:r>
                            <w:r w:rsidR="00D71767" w:rsidRPr="009379A1">
                              <w:rPr>
                                <w:rFonts w:ascii="H Avenir Heavy" w:hAnsi="H Avenir Heavy"/>
                                <w:color w:val="26688C"/>
                                <w:sz w:val="20"/>
                              </w:rPr>
                              <w:t>Hannah’s Gift</w:t>
                            </w:r>
                            <w:r w:rsidR="00D71767"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reconozco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mis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hijos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son un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regalo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de Dios.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Respondo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llamado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y la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responsabilidad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como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madre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buscando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guía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de Dios en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lo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mejor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criar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mi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hijo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(a).</w:t>
                            </w:r>
                            <w:r w:rsidR="00D71767"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br/>
                              <w:t xml:space="preserve">Me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estoy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convirtiendo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mujer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sabia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fuerte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y mi mayor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deseo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dejar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legado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espiritual</w:t>
                            </w:r>
                            <w:proofErr w:type="spellEnd"/>
                            <w:r w:rsidR="00D71767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llevado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mis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hijos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hijos</w:t>
                            </w:r>
                            <w:proofErr w:type="spellEnd"/>
                            <w:r w:rsidR="00D71767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.</w:t>
                            </w:r>
                          </w:p>
                          <w:p w14:paraId="6B719A00" w14:textId="62AE699B" w:rsidR="00D71767" w:rsidRDefault="00A82649" w:rsidP="00DB247E">
                            <w:pPr>
                              <w:spacing w:after="120" w:line="240" w:lineRule="atLeast"/>
                              <w:jc w:val="center"/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</w:pP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Que mi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familia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muestre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torre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fuerte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construida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en un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cimiento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71767"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firm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estoy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poniendo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en el </w:t>
                            </w:r>
                            <w:proofErr w:type="spellStart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poder</w:t>
                            </w:r>
                            <w:proofErr w:type="spellEnd"/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 xml:space="preserve"> de C</w:t>
                            </w:r>
                            <w:r w:rsidR="00D71767" w:rsidRPr="009379A1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rist</w:t>
                            </w: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o</w:t>
                            </w:r>
                            <w:r w:rsidR="00D71767"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.</w:t>
                            </w:r>
                          </w:p>
                          <w:p w14:paraId="002DEDF0" w14:textId="77777777" w:rsidR="00D71767" w:rsidRDefault="00D71767" w:rsidP="00BE02C6">
                            <w:pPr>
                              <w:spacing w:before="480" w:line="240" w:lineRule="atLeast"/>
                              <w:jc w:val="center"/>
                            </w:pPr>
                            <w:r>
                              <w:rPr>
                                <w:rFonts w:ascii="BkO Avenir BookOblique" w:hAnsi="BkO Avenir BookOblique"/>
                                <w:color w:val="26688C"/>
                                <w:sz w:val="20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D0DAE15" w14:textId="77777777" w:rsidR="00D71767" w:rsidRPr="00BE02C6" w:rsidRDefault="00D71767" w:rsidP="00BE02C6">
                            <w:pPr>
                              <w:tabs>
                                <w:tab w:val="center" w:pos="3960"/>
                                <w:tab w:val="center" w:pos="9504"/>
                              </w:tabs>
                              <w:spacing w:line="240" w:lineRule="atLeast"/>
                              <w:rPr>
                                <w:rFonts w:ascii="Bk Avenir Book" w:hAnsi="Bk Avenir Book"/>
                                <w:caps/>
                                <w:color w:val="215773"/>
                                <w:sz w:val="16"/>
                              </w:rPr>
                            </w:pPr>
                            <w:r w:rsidRPr="00BE02C6">
                              <w:rPr>
                                <w:rFonts w:ascii="Bk Avenir Book" w:hAnsi="Bk Avenir Book"/>
                                <w:caps/>
                                <w:color w:val="215773"/>
                                <w:sz w:val="16"/>
                              </w:rPr>
                              <w:tab/>
                            </w:r>
                            <w:r w:rsidR="00EF4775">
                              <w:rPr>
                                <w:rFonts w:ascii="Bk Avenir Book" w:hAnsi="Bk Avenir Book"/>
                                <w:caps/>
                                <w:color w:val="215773"/>
                                <w:sz w:val="16"/>
                              </w:rPr>
                              <w:t xml:space="preserve">FIRMA DEL mentor </w:t>
                            </w:r>
                            <w:r w:rsidR="00EF4775">
                              <w:rPr>
                                <w:rFonts w:ascii="Bk Avenir Book" w:hAnsi="Bk Avenir Book"/>
                                <w:caps/>
                                <w:color w:val="215773"/>
                                <w:sz w:val="16"/>
                              </w:rPr>
                              <w:tab/>
                              <w:t>FECHa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0B47D0D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67.05pt;margin-top:186.8pt;width:612pt;height:35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" filled="f" stroked="f">
                <v:textbox inset="0,0,0,0">
                  <w:txbxContent>
                    <w:p w14:paraId="77EACD61" w14:textId="77777777" w:rsidR="00D71767" w:rsidRPr="003E1B08" w:rsidRDefault="00EF4775" w:rsidP="00EE2F32">
                      <w:pPr>
                        <w:spacing w:after="180"/>
                        <w:jc w:val="center"/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</w:pPr>
                      <w:r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  <w:t>OTORGADO A</w:t>
                      </w:r>
                    </w:p>
                    <w:p w14:paraId="05D5EAC4" w14:textId="77777777" w:rsidR="00D71767" w:rsidRPr="00BE02C6" w:rsidRDefault="00D71767" w:rsidP="00EE2F32">
                      <w:pPr>
                        <w:spacing w:after="180"/>
                        <w:jc w:val="center"/>
                        <w:rPr>
                          <w:rFonts w:ascii="Bk Avenir Book" w:hAnsi="Bk Avenir Book"/>
                          <w:caps/>
                          <w:color w:val="26688C"/>
                          <w:sz w:val="48"/>
                        </w:rPr>
                      </w:pPr>
                    </w:p>
                    <w:p w14:paraId="7A9C23A9" w14:textId="77777777" w:rsidR="00694861" w:rsidRDefault="00EF4775" w:rsidP="00EE2F32">
                      <w:pPr>
                        <w:spacing w:after="180"/>
                        <w:jc w:val="center"/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</w:pPr>
                      <w:r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  <w:t>E</w:t>
                      </w:r>
                      <w:r w:rsidR="00D71767" w:rsidRPr="00BE02C6"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  <w:t xml:space="preserve">n honor </w:t>
                      </w:r>
                      <w:r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  <w:t>A LA FINALIZACIÓN DE SU ESTUDIO bÍBLICO Y COMPROMISO A LA memorizaCiÓ</w:t>
                      </w:r>
                      <w:r w:rsidR="00D71767" w:rsidRPr="00BE02C6"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  <w:t>n</w:t>
                      </w:r>
                    </w:p>
                    <w:p w14:paraId="53110F04" w14:textId="77777777" w:rsidR="00694861" w:rsidRPr="00694861" w:rsidRDefault="00EF4775" w:rsidP="00EE2F32">
                      <w:pPr>
                        <w:spacing w:after="60"/>
                        <w:jc w:val="center"/>
                        <w:rPr>
                          <w:rFonts w:ascii="Bk Avenir Book" w:hAnsi="Bk Avenir Book"/>
                          <w:color w:val="26688C"/>
                          <w:sz w:val="28"/>
                        </w:rPr>
                      </w:pPr>
                      <w:r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  <w:t>EN</w:t>
                      </w:r>
                      <w:r w:rsidR="00694861">
                        <w:rPr>
                          <w:rFonts w:ascii="Bk Avenir Book" w:hAnsi="Bk Avenir Book"/>
                          <w:caps/>
                          <w:color w:val="26688C"/>
                          <w:sz w:val="20"/>
                        </w:rPr>
                        <w:t xml:space="preserve"> </w:t>
                      </w:r>
                      <w:r w:rsidR="00694861" w:rsidRPr="00694861"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[</w:t>
                      </w:r>
                      <w:proofErr w:type="spellStart"/>
                      <w:r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Nombre</w:t>
                      </w:r>
                      <w:proofErr w:type="spellEnd"/>
                      <w:r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 xml:space="preserve"> de la </w:t>
                      </w:r>
                      <w:proofErr w:type="spellStart"/>
                      <w:r w:rsidR="00694861" w:rsidRPr="00694861"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Pris</w:t>
                      </w:r>
                      <w:r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ión</w:t>
                      </w:r>
                      <w:proofErr w:type="spellEnd"/>
                      <w:r w:rsidR="00694861" w:rsidRPr="00694861"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, Ci</w:t>
                      </w:r>
                      <w:r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udad</w:t>
                      </w:r>
                      <w:r w:rsidR="00694861" w:rsidRPr="00694861"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 xml:space="preserve">, </w:t>
                      </w:r>
                      <w:r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Estado</w:t>
                      </w:r>
                      <w:r w:rsidR="00694861" w:rsidRPr="00694861"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]</w:t>
                      </w:r>
                    </w:p>
                    <w:p w14:paraId="5079F9C6" w14:textId="77777777" w:rsidR="00D71767" w:rsidRPr="00694861" w:rsidRDefault="00EF4775" w:rsidP="00EE2F32">
                      <w:pPr>
                        <w:spacing w:after="120"/>
                        <w:jc w:val="center"/>
                        <w:rPr>
                          <w:rFonts w:ascii="Bk Avenir Book" w:hAnsi="Bk Avenir Book"/>
                          <w:caps/>
                          <w:color w:val="26688C"/>
                          <w:sz w:val="28"/>
                        </w:rPr>
                      </w:pPr>
                      <w:r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[</w:t>
                      </w:r>
                      <w:proofErr w:type="spellStart"/>
                      <w:r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Mes</w:t>
                      </w:r>
                      <w:proofErr w:type="spellEnd"/>
                      <w:r w:rsidR="00694861" w:rsidRPr="00694861"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fecha</w:t>
                      </w:r>
                      <w:proofErr w:type="spellEnd"/>
                      <w:r w:rsidR="00694861" w:rsidRPr="00694861"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año</w:t>
                      </w:r>
                      <w:proofErr w:type="spellEnd"/>
                      <w:r w:rsidR="00694861" w:rsidRPr="00694861">
                        <w:rPr>
                          <w:rFonts w:ascii="Bk Avenir Book" w:hAnsi="Bk Avenir Book"/>
                          <w:color w:val="26688C"/>
                          <w:sz w:val="28"/>
                        </w:rPr>
                        <w:t>]</w:t>
                      </w:r>
                    </w:p>
                    <w:p w14:paraId="726FFB4A" w14:textId="77777777" w:rsidR="00D71767" w:rsidRPr="00DB247E" w:rsidRDefault="00EF4775" w:rsidP="00DB247E">
                      <w:pPr>
                        <w:spacing w:after="120"/>
                        <w:jc w:val="center"/>
                        <w:rPr>
                          <w:rFonts w:ascii="Bk Avenir Book" w:hAnsi="Bk Avenir Book"/>
                          <w:color w:val="80C5D6"/>
                          <w:sz w:val="32"/>
                        </w:rPr>
                      </w:pPr>
                      <w:r>
                        <w:rPr>
                          <w:rFonts w:ascii="Bk Avenir Book" w:hAnsi="Bk Avenir Book"/>
                          <w:color w:val="80C5D6"/>
                          <w:sz w:val="32"/>
                        </w:rPr>
                        <w:t xml:space="preserve"> verso clave</w:t>
                      </w:r>
                    </w:p>
                    <w:p w14:paraId="4D084855" w14:textId="704A3CBC" w:rsidR="00D71767" w:rsidRDefault="002F3E72" w:rsidP="00DB247E">
                      <w:pPr>
                        <w:spacing w:after="120" w:line="240" w:lineRule="atLeast"/>
                        <w:jc w:val="center"/>
                        <w:rPr>
                          <w:rFonts w:ascii="Bk Avenir Book" w:hAnsi="Bk Avenir Book"/>
                          <w:color w:val="26688C"/>
                          <w:sz w:val="20"/>
                        </w:rPr>
                      </w:pP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Este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es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niño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yo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le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pedí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al SEÑOR, y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él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me lo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concedió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Ahora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yo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por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mi parte, se lo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entrego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al SEÑOR.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br/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Mientras</w:t>
                      </w:r>
                      <w:proofErr w:type="spellEnd"/>
                      <w:r w:rsidR="00D71767" w:rsidRPr="00DB247E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, 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niño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viva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estará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dedicado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él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Entonces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Elí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postró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allí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ante el SEÑOR</w:t>
                      </w:r>
                      <w:r w:rsidR="00245144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r w:rsidR="00D71767">
                        <w:rPr>
                          <w:rFonts w:ascii="Bk Avenir Book" w:hAnsi="Bk Avenir Book"/>
                          <w:color w:val="26688C"/>
                          <w:sz w:val="20"/>
                        </w:rPr>
                        <w:t>(1 Samuel 1:27-28)</w:t>
                      </w:r>
                      <w:r w:rsidR="00694861">
                        <w:rPr>
                          <w:rFonts w:ascii="Bk Avenir Book" w:hAnsi="Bk Avenir Book"/>
                          <w:color w:val="26688C"/>
                          <w:sz w:val="20"/>
                        </w:rPr>
                        <w:t>.</w:t>
                      </w:r>
                    </w:p>
                    <w:p w14:paraId="51CBC7DC" w14:textId="77777777" w:rsidR="00D71767" w:rsidRPr="00DB247E" w:rsidRDefault="00D71767" w:rsidP="009379A1">
                      <w:pPr>
                        <w:spacing w:before="240" w:after="120"/>
                        <w:jc w:val="center"/>
                        <w:rPr>
                          <w:rFonts w:ascii="Bk Avenir Book" w:hAnsi="Bk Avenir Book"/>
                          <w:color w:val="80C5D6"/>
                          <w:sz w:val="32"/>
                        </w:rPr>
                      </w:pPr>
                      <w:proofErr w:type="spellStart"/>
                      <w:r w:rsidRPr="00DB247E">
                        <w:rPr>
                          <w:rFonts w:ascii="Bk Avenir Book" w:hAnsi="Bk Avenir Book"/>
                          <w:color w:val="80C5D6"/>
                          <w:sz w:val="32"/>
                        </w:rPr>
                        <w:t>p</w:t>
                      </w:r>
                      <w:r w:rsidR="00EF4775">
                        <w:rPr>
                          <w:rFonts w:ascii="Bk Avenir Book" w:hAnsi="Bk Avenir Book"/>
                          <w:color w:val="80C5D6"/>
                          <w:sz w:val="32"/>
                        </w:rPr>
                        <w:t>romesa</w:t>
                      </w:r>
                      <w:proofErr w:type="spellEnd"/>
                    </w:p>
                    <w:p w14:paraId="11BF1ABE" w14:textId="6EE518BF" w:rsidR="00D71767" w:rsidRPr="009379A1" w:rsidRDefault="00245144" w:rsidP="00DB247E">
                      <w:pPr>
                        <w:spacing w:after="120" w:line="240" w:lineRule="atLeast"/>
                        <w:jc w:val="center"/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</w:pP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Como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madre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de </w:t>
                      </w:r>
                      <w:r w:rsidR="00D71767" w:rsidRPr="009379A1">
                        <w:rPr>
                          <w:rFonts w:ascii="H Avenir Heavy" w:hAnsi="H Avenir Heavy"/>
                          <w:color w:val="26688C"/>
                          <w:sz w:val="20"/>
                        </w:rPr>
                        <w:t>Hannah’s Gift</w:t>
                      </w:r>
                      <w:r w:rsidR="00D71767"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reconozco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mis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hijos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son un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regalo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de Dios.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br/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Respondo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llamado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y la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responsabilidad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como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madre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buscando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guía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de Dios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en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hacer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lo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mejor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criar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mi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hijo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(a).</w:t>
                      </w:r>
                      <w:r w:rsidR="00D71767"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br/>
                        <w:t xml:space="preserve">Me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estoy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convirtiendo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en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una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mujer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sabia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fuerte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en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fe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y mi mayor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deseo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es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dejar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legado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espiritual</w:t>
                      </w:r>
                      <w:proofErr w:type="spellEnd"/>
                      <w:r w:rsidR="00D71767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br/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llevado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por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mis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hijos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sus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hijos</w:t>
                      </w:r>
                      <w:proofErr w:type="spellEnd"/>
                      <w:r w:rsidR="00D71767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.</w:t>
                      </w:r>
                    </w:p>
                    <w:p w14:paraId="6B719A00" w14:textId="62AE699B" w:rsidR="00D71767" w:rsidRDefault="00A82649" w:rsidP="00DB247E">
                      <w:pPr>
                        <w:spacing w:after="120" w:line="240" w:lineRule="atLeast"/>
                        <w:jc w:val="center"/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</w:pP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Que mi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familia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muestre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ser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una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torre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fuerte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construida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en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cimiento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 w:rsidR="00D71767"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firm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estoy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poniendo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en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poder</w:t>
                      </w:r>
                      <w:proofErr w:type="spellEnd"/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 xml:space="preserve"> de C</w:t>
                      </w:r>
                      <w:r w:rsidR="00D71767" w:rsidRPr="009379A1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rist</w:t>
                      </w: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o</w:t>
                      </w:r>
                      <w:r w:rsidR="00D71767"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.</w:t>
                      </w:r>
                    </w:p>
                    <w:p w14:paraId="002DEDF0" w14:textId="77777777" w:rsidR="00D71767" w:rsidRDefault="00D71767" w:rsidP="00BE02C6">
                      <w:pPr>
                        <w:spacing w:before="480" w:line="240" w:lineRule="atLeast"/>
                        <w:jc w:val="center"/>
                      </w:pPr>
                      <w:r>
                        <w:rPr>
                          <w:rFonts w:ascii="BkO Avenir BookOblique" w:hAnsi="BkO Avenir BookOblique"/>
                          <w:color w:val="26688C"/>
                          <w:sz w:val="20"/>
                        </w:rPr>
                        <w:t>______________________________________________________________________________________________</w:t>
                      </w:r>
                    </w:p>
                    <w:p w14:paraId="7D0DAE15" w14:textId="77777777" w:rsidR="00D71767" w:rsidRPr="00BE02C6" w:rsidRDefault="00D71767" w:rsidP="00BE02C6">
                      <w:pPr>
                        <w:tabs>
                          <w:tab w:val="center" w:pos="3960"/>
                          <w:tab w:val="center" w:pos="9504"/>
                        </w:tabs>
                        <w:spacing w:line="240" w:lineRule="atLeast"/>
                        <w:rPr>
                          <w:rFonts w:ascii="Bk Avenir Book" w:hAnsi="Bk Avenir Book"/>
                          <w:caps/>
                          <w:color w:val="215773"/>
                          <w:sz w:val="16"/>
                        </w:rPr>
                      </w:pPr>
                      <w:r w:rsidRPr="00BE02C6">
                        <w:rPr>
                          <w:rFonts w:ascii="Bk Avenir Book" w:hAnsi="Bk Avenir Book"/>
                          <w:caps/>
                          <w:color w:val="215773"/>
                          <w:sz w:val="16"/>
                        </w:rPr>
                        <w:tab/>
                      </w:r>
                      <w:r w:rsidR="00EF4775">
                        <w:rPr>
                          <w:rFonts w:ascii="Bk Avenir Book" w:hAnsi="Bk Avenir Book"/>
                          <w:caps/>
                          <w:color w:val="215773"/>
                          <w:sz w:val="16"/>
                        </w:rPr>
                        <w:t xml:space="preserve">FIRMA DEL mentor </w:t>
                      </w:r>
                      <w:r w:rsidR="00EF4775">
                        <w:rPr>
                          <w:rFonts w:ascii="Bk Avenir Book" w:hAnsi="Bk Avenir Book"/>
                          <w:caps/>
                          <w:color w:val="215773"/>
                          <w:sz w:val="16"/>
                        </w:rPr>
                        <w:tab/>
                        <w:t>FECHa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303C72">
        <w:rPr>
          <w:noProof/>
        </w:rPr>
        <mc:AlternateContent>
          <mc:Choice Requires="wps">
            <w:drawing>
              <wp:anchor distT="0" distB="0" distL="0" distR="0" simplePos="0" relativeHeight="251659264" behindDoc="0" locked="1" layoutInCell="1" allowOverlap="1" wp14:anchorId="072E453A" wp14:editId="07588443">
                <wp:simplePos x="0" y="0"/>
                <wp:positionH relativeFrom="column">
                  <wp:posOffset>698500</wp:posOffset>
                </wp:positionH>
                <wp:positionV relativeFrom="margin">
                  <wp:posOffset>685800</wp:posOffset>
                </wp:positionV>
                <wp:extent cx="7772400" cy="4572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69D39" w14:textId="6F668078" w:rsidR="00DE1F7B" w:rsidRPr="00DE1F7B" w:rsidRDefault="00221457" w:rsidP="00DE1F7B">
                            <w:pPr>
                              <w:spacing w:after="60"/>
                              <w:jc w:val="center"/>
                              <w:rPr>
                                <w:rFonts w:ascii="Bk Avenir Book" w:hAnsi="Bk Avenir Book"/>
                                <w:color w:val="215773"/>
                              </w:rPr>
                            </w:pPr>
                            <w:r w:rsidRPr="00DE1F7B">
                              <w:rPr>
                                <w:rFonts w:ascii="Bk Avenir Book" w:hAnsi="Bk Avenir Book"/>
                                <w:color w:val="215773"/>
                              </w:rPr>
                              <w:t>Lifeline</w:t>
                            </w:r>
                            <w:r w:rsidR="00507DC5">
                              <w:rPr>
                                <w:rFonts w:ascii="Bk Avenir Book" w:hAnsi="Bk Avenir Book"/>
                                <w:color w:val="215773"/>
                              </w:rPr>
                              <w:t xml:space="preserve"> Global </w:t>
                            </w:r>
                            <w:r w:rsidR="00507DC5">
                              <w:rPr>
                                <w:rFonts w:ascii="Bk Avenir Book" w:hAnsi="Bk Avenir Book"/>
                                <w:color w:val="215773"/>
                              </w:rPr>
                              <w:t>Mini</w:t>
                            </w:r>
                            <w:bookmarkStart w:id="0" w:name="_GoBack"/>
                            <w:bookmarkEnd w:id="0"/>
                            <w:r w:rsidR="00507DC5">
                              <w:rPr>
                                <w:rFonts w:ascii="Bk Avenir Book" w:hAnsi="Bk Avenir Book"/>
                                <w:color w:val="215773"/>
                              </w:rPr>
                              <w:t>stries</w:t>
                            </w:r>
                            <w:r w:rsidRPr="00DE1F7B">
                              <w:rPr>
                                <w:rFonts w:ascii="Bk Avenir Book" w:hAnsi="Bk Avenir Book"/>
                                <w:color w:val="215773"/>
                                <w:vertAlign w:val="superscript"/>
                              </w:rPr>
                              <w:t>®</w:t>
                            </w:r>
                            <w:r w:rsidRPr="00DE1F7B">
                              <w:rPr>
                                <w:rFonts w:ascii="Bk Avenir Book" w:hAnsi="Bk Avenir Book"/>
                                <w:color w:val="215773"/>
                              </w:rPr>
                              <w:t xml:space="preserve"> </w:t>
                            </w:r>
                          </w:p>
                          <w:p w14:paraId="11BA8AB2" w14:textId="77777777" w:rsidR="00D71767" w:rsidRPr="00AF4A0A" w:rsidRDefault="00D71767" w:rsidP="00DA7F7F">
                            <w:pPr>
                              <w:jc w:val="center"/>
                              <w:rPr>
                                <w:rFonts w:ascii="Bk Avenir Book" w:hAnsi="Bk Avenir Book"/>
                                <w:color w:val="215773"/>
                                <w:sz w:val="28"/>
                              </w:rPr>
                            </w:pPr>
                            <w:r w:rsidRPr="00AF4A0A">
                              <w:rPr>
                                <w:rFonts w:ascii="Bk Avenir Book" w:hAnsi="Bk Avenir Book"/>
                                <w:color w:val="215773"/>
                                <w:sz w:val="28"/>
                              </w:rPr>
                              <w:t>HANNAH’S GIFT</w:t>
                            </w:r>
                            <w:r w:rsidR="00221457" w:rsidRPr="00221457">
                              <w:rPr>
                                <w:rFonts w:ascii="Bk Avenir Book" w:hAnsi="Bk Avenir Book"/>
                                <w:color w:val="215773"/>
                                <w:sz w:val="28"/>
                                <w:vertAlign w:val="superscript"/>
                              </w:rPr>
                              <w:t>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55pt;margin-top:54pt;width:612pt;height:36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" filled="f" stroked="f">
                <v:textbox inset="0,0,0,0">
                  <w:txbxContent>
                    <w:p w14:paraId="6DB69D39" w14:textId="6F668078" w:rsidR="00DE1F7B" w:rsidRPr="00DE1F7B" w:rsidRDefault="00221457" w:rsidP="00DE1F7B">
                      <w:pPr>
                        <w:spacing w:after="60"/>
                        <w:jc w:val="center"/>
                        <w:rPr>
                          <w:rFonts w:ascii="Bk Avenir Book" w:hAnsi="Bk Avenir Book"/>
                          <w:color w:val="215773"/>
                        </w:rPr>
                      </w:pPr>
                      <w:r w:rsidRPr="00DE1F7B">
                        <w:rPr>
                          <w:rFonts w:ascii="Bk Avenir Book" w:hAnsi="Bk Avenir Book"/>
                          <w:color w:val="215773"/>
                        </w:rPr>
                        <w:t>Lifeline</w:t>
                      </w:r>
                      <w:r w:rsidR="00507DC5">
                        <w:rPr>
                          <w:rFonts w:ascii="Bk Avenir Book" w:hAnsi="Bk Avenir Book"/>
                          <w:color w:val="215773"/>
                        </w:rPr>
                        <w:t xml:space="preserve"> Global </w:t>
                      </w:r>
                      <w:r w:rsidR="00507DC5">
                        <w:rPr>
                          <w:rFonts w:ascii="Bk Avenir Book" w:hAnsi="Bk Avenir Book"/>
                          <w:color w:val="215773"/>
                        </w:rPr>
                        <w:t>Mini</w:t>
                      </w:r>
                      <w:bookmarkStart w:id="1" w:name="_GoBack"/>
                      <w:bookmarkEnd w:id="1"/>
                      <w:r w:rsidR="00507DC5">
                        <w:rPr>
                          <w:rFonts w:ascii="Bk Avenir Book" w:hAnsi="Bk Avenir Book"/>
                          <w:color w:val="215773"/>
                        </w:rPr>
                        <w:t>stries</w:t>
                      </w:r>
                      <w:r w:rsidRPr="00DE1F7B">
                        <w:rPr>
                          <w:rFonts w:ascii="Bk Avenir Book" w:hAnsi="Bk Avenir Book"/>
                          <w:color w:val="215773"/>
                          <w:vertAlign w:val="superscript"/>
                        </w:rPr>
                        <w:t>®</w:t>
                      </w:r>
                      <w:r w:rsidRPr="00DE1F7B">
                        <w:rPr>
                          <w:rFonts w:ascii="Bk Avenir Book" w:hAnsi="Bk Avenir Book"/>
                          <w:color w:val="215773"/>
                        </w:rPr>
                        <w:t xml:space="preserve"> </w:t>
                      </w:r>
                    </w:p>
                    <w:p w14:paraId="11BA8AB2" w14:textId="77777777" w:rsidR="00D71767" w:rsidRPr="00AF4A0A" w:rsidRDefault="00D71767" w:rsidP="00DA7F7F">
                      <w:pPr>
                        <w:jc w:val="center"/>
                        <w:rPr>
                          <w:rFonts w:ascii="Bk Avenir Book" w:hAnsi="Bk Avenir Book"/>
                          <w:color w:val="215773"/>
                          <w:sz w:val="28"/>
                        </w:rPr>
                      </w:pPr>
                      <w:r w:rsidRPr="00AF4A0A">
                        <w:rPr>
                          <w:rFonts w:ascii="Bk Avenir Book" w:hAnsi="Bk Avenir Book"/>
                          <w:color w:val="215773"/>
                          <w:sz w:val="28"/>
                        </w:rPr>
                        <w:t>HANNAH’S GIFT</w:t>
                      </w:r>
                      <w:r w:rsidR="00221457" w:rsidRPr="00221457">
                        <w:rPr>
                          <w:rFonts w:ascii="Bk Avenir Book" w:hAnsi="Bk Avenir Book"/>
                          <w:color w:val="215773"/>
                          <w:sz w:val="28"/>
                          <w:vertAlign w:val="superscript"/>
                        </w:rPr>
                        <w:t>™</w:t>
                      </w:r>
                    </w:p>
                  </w:txbxContent>
                </v:textbox>
                <w10:wrap type="through" anchory="margin"/>
                <w10:anchorlock/>
              </v:shape>
            </w:pict>
          </mc:Fallback>
        </mc:AlternateContent>
      </w:r>
    </w:p>
    <w:sectPr w:rsidR="00DA7F7F" w:rsidSect="00BF4B96">
      <w:pgSz w:w="15840" w:h="12240" w:orient="landscape"/>
      <w:pgMar w:top="720" w:right="81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Bk Avenir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BkO Avenir BookOblique">
    <w:altName w:val="Calibri"/>
    <w:charset w:val="00"/>
    <w:family w:val="auto"/>
    <w:pitch w:val="variable"/>
    <w:sig w:usb0="00000003" w:usb1="00000000" w:usb2="00000000" w:usb3="00000000" w:csb0="00000001" w:csb1="00000000"/>
  </w:font>
  <w:font w:name="H Avenir Heavy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775"/>
    <w:rsid w:val="000019D1"/>
    <w:rsid w:val="0012573D"/>
    <w:rsid w:val="00221457"/>
    <w:rsid w:val="00245144"/>
    <w:rsid w:val="00252072"/>
    <w:rsid w:val="002A561E"/>
    <w:rsid w:val="002C1C58"/>
    <w:rsid w:val="002F3E72"/>
    <w:rsid w:val="00303C72"/>
    <w:rsid w:val="00347444"/>
    <w:rsid w:val="003E1B08"/>
    <w:rsid w:val="0043618D"/>
    <w:rsid w:val="00445E9C"/>
    <w:rsid w:val="004723B3"/>
    <w:rsid w:val="00507DC5"/>
    <w:rsid w:val="005363F4"/>
    <w:rsid w:val="00694861"/>
    <w:rsid w:val="006A6598"/>
    <w:rsid w:val="0092650E"/>
    <w:rsid w:val="009379A1"/>
    <w:rsid w:val="00A82649"/>
    <w:rsid w:val="00AF4A0A"/>
    <w:rsid w:val="00B41458"/>
    <w:rsid w:val="00BE02C6"/>
    <w:rsid w:val="00BF4B96"/>
    <w:rsid w:val="00C9718A"/>
    <w:rsid w:val="00CF079E"/>
    <w:rsid w:val="00D1534C"/>
    <w:rsid w:val="00D71767"/>
    <w:rsid w:val="00DA7F7F"/>
    <w:rsid w:val="00DB247E"/>
    <w:rsid w:val="00DE1F7B"/>
    <w:rsid w:val="00EE2F32"/>
    <w:rsid w:val="00EF47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28BB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lieve18ptsubheading">
    <w:name w:val="believe 18 pt subheading"/>
    <w:basedOn w:val="Normal"/>
    <w:qFormat/>
    <w:rsid w:val="009B7270"/>
    <w:pPr>
      <w:spacing w:before="120" w:after="120" w:line="720" w:lineRule="exact"/>
      <w:jc w:val="center"/>
    </w:pPr>
    <w:rPr>
      <w:rFonts w:ascii="Helvetica Neue Light" w:hAnsi="Helvetica Neue Light"/>
      <w:sz w:val="36"/>
    </w:rPr>
  </w:style>
  <w:style w:type="paragraph" w:customStyle="1" w:styleId="believe11ptbody">
    <w:name w:val="believe 11 pt body"/>
    <w:basedOn w:val="Normal"/>
    <w:qFormat/>
    <w:rsid w:val="00264595"/>
    <w:pPr>
      <w:spacing w:after="120" w:line="280" w:lineRule="exact"/>
    </w:pPr>
    <w:rPr>
      <w:sz w:val="22"/>
    </w:rPr>
  </w:style>
  <w:style w:type="paragraph" w:customStyle="1" w:styleId="believe14ptsubheading">
    <w:name w:val="believe 14 pt subheading"/>
    <w:basedOn w:val="believe18ptsubheading"/>
    <w:qFormat/>
    <w:rsid w:val="00264595"/>
    <w:pPr>
      <w:jc w:val="left"/>
    </w:pPr>
    <w:rPr>
      <w:sz w:val="28"/>
    </w:rPr>
  </w:style>
  <w:style w:type="paragraph" w:customStyle="1" w:styleId="13ptbulletlist">
    <w:name w:val="13 pt bullet list"/>
    <w:basedOn w:val="Normal"/>
    <w:qFormat/>
    <w:rsid w:val="009B7270"/>
    <w:pPr>
      <w:spacing w:after="240" w:line="360" w:lineRule="exact"/>
      <w:ind w:left="216" w:hanging="216"/>
    </w:pPr>
    <w:rPr>
      <w:sz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lieve18ptsubheading">
    <w:name w:val="believe 18 pt subheading"/>
    <w:basedOn w:val="Normal"/>
    <w:qFormat/>
    <w:rsid w:val="009B7270"/>
    <w:pPr>
      <w:spacing w:before="120" w:after="120" w:line="720" w:lineRule="exact"/>
      <w:jc w:val="center"/>
    </w:pPr>
    <w:rPr>
      <w:rFonts w:ascii="Helvetica Neue Light" w:hAnsi="Helvetica Neue Light"/>
      <w:sz w:val="36"/>
    </w:rPr>
  </w:style>
  <w:style w:type="paragraph" w:customStyle="1" w:styleId="believe11ptbody">
    <w:name w:val="believe 11 pt body"/>
    <w:basedOn w:val="Normal"/>
    <w:qFormat/>
    <w:rsid w:val="00264595"/>
    <w:pPr>
      <w:spacing w:after="120" w:line="280" w:lineRule="exact"/>
    </w:pPr>
    <w:rPr>
      <w:sz w:val="22"/>
    </w:rPr>
  </w:style>
  <w:style w:type="paragraph" w:customStyle="1" w:styleId="believe14ptsubheading">
    <w:name w:val="believe 14 pt subheading"/>
    <w:basedOn w:val="believe18ptsubheading"/>
    <w:qFormat/>
    <w:rsid w:val="00264595"/>
    <w:pPr>
      <w:jc w:val="left"/>
    </w:pPr>
    <w:rPr>
      <w:sz w:val="28"/>
    </w:rPr>
  </w:style>
  <w:style w:type="paragraph" w:customStyle="1" w:styleId="13ptbulletlist">
    <w:name w:val="13 pt bullet list"/>
    <w:basedOn w:val="Normal"/>
    <w:qFormat/>
    <w:rsid w:val="009B7270"/>
    <w:pPr>
      <w:spacing w:after="240" w:line="360" w:lineRule="exact"/>
      <w:ind w:left="216" w:hanging="216"/>
    </w:pPr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Users/Legacy11/Downloads/Lifeline%20Hannahs%20Gift%20Certific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//Users/Legacy11/Downloads/Lifeline Hannahs Gift Certificate.dotx</Template>
  <TotalTime>2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Febe Arzet</dc:creator>
  <cp:keywords/>
  <cp:lastModifiedBy>John Walton</cp:lastModifiedBy>
  <cp:revision>2</cp:revision>
  <dcterms:created xsi:type="dcterms:W3CDTF">2019-01-03T19:15:00Z</dcterms:created>
  <dcterms:modified xsi:type="dcterms:W3CDTF">2019-01-03T19:15:00Z</dcterms:modified>
</cp:coreProperties>
</file>